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6AFDF" w14:textId="4B64D0A0" w:rsidR="000E02F7" w:rsidRDefault="00000000">
      <w:r>
        <w:rPr>
          <w:rFonts w:ascii="Times New Roman" w:hAnsi="Times New Roman"/>
          <w:noProof/>
          <w:color w:val="auto"/>
          <w:kern w:val="0"/>
          <w:sz w:val="24"/>
          <w:szCs w:val="24"/>
          <w:lang w:val="fr-BE" w:eastAsia="fr-BE"/>
        </w:rPr>
        <w:pict w14:anchorId="4B4EBC3A"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2057" type="#_x0000_t59" style="position:absolute;margin-left:393.75pt;margin-top:3.6pt;width:113.25pt;height:111.95pt;z-index:251662336;v-text-anchor:middle" fillcolor="yellow" strokecolor="black [3213]" strokeweight="2pt">
            <v:shadow on="t" type="perspective" color="#825c00 [1605]" opacity=".5" offset="1pt" offset2="-1pt"/>
            <v:textbox style="mso-next-textbox:#_x0000_s2057" inset=",2.3mm,,2.3mm">
              <w:txbxContent>
                <w:p w14:paraId="1147A73B" w14:textId="1FD615B4" w:rsidR="00E01B6E" w:rsidRPr="005D69D4" w:rsidRDefault="00E01B6E" w:rsidP="00AF2BD8">
                  <w:pPr>
                    <w:jc w:val="center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52"/>
                      <w:szCs w:val="52"/>
                      <w:lang w:val="fr-FR"/>
                    </w:rPr>
                  </w:pPr>
                  <w:r w:rsidRPr="005D69D4"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sz w:val="52"/>
                      <w:szCs w:val="52"/>
                      <w:lang w:val="fr-FR"/>
                    </w:rPr>
                    <w:t>11</w:t>
                  </w:r>
                  <w:r w:rsidR="00816E6D" w:rsidRPr="005D69D4"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sz w:val="52"/>
                      <w:szCs w:val="52"/>
                      <w:lang w:val="fr-FR"/>
                    </w:rPr>
                    <w:t>€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fr-BE" w:eastAsia="fr-BE"/>
        </w:rPr>
        <w:pict w14:anchorId="0BB6AFE3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margin-left:0;margin-top:0;width:467.85pt;height:775.85pt;z-index:251661312;visibility:visible;mso-wrap-distance-left:2.88pt;mso-wrap-distance-top:2.88pt;mso-wrap-distance-right:2.88pt;mso-wrap-distance-bottom:2.88pt;mso-position-horizontal:center;mso-position-horizontal-relative:page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" o:allowincell="f" filled="f" stroked="f" strokecolor="black [0]" insetpen="t">
            <v:textbox style="mso-next-textbox:#Text Box 2" inset="36pt,36pt,36pt,36pt">
              <w:txbxContent>
                <w:p w14:paraId="0BB6AFE6" w14:textId="4639B0D1" w:rsidR="004243FB" w:rsidRPr="00D67410" w:rsidRDefault="004243FB" w:rsidP="00E35C32">
                  <w:pPr>
                    <w:rPr>
                      <w:rFonts w:ascii="Algerian" w:hAnsi="Algerian" w:cs="Arial"/>
                      <w:b/>
                      <w:color w:val="C00000"/>
                      <w:sz w:val="36"/>
                      <w:szCs w:val="36"/>
                      <w:lang w:val="fr-BE"/>
                    </w:rPr>
                  </w:pPr>
                </w:p>
                <w:p w14:paraId="72995E7E" w14:textId="0B5D1C4E" w:rsidR="0056041A" w:rsidRPr="007F1AC4" w:rsidRDefault="00004B72" w:rsidP="00494036">
                  <w:pP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  <w:r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Mercredi</w:t>
                  </w:r>
                  <w:r w:rsidR="00C153A3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 xml:space="preserve"> </w:t>
                  </w:r>
                  <w:r w:rsidR="006D549B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24</w:t>
                  </w:r>
                  <w:r w:rsidR="00C153A3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/</w:t>
                  </w:r>
                  <w:r w:rsidR="00C31B67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0</w:t>
                  </w:r>
                  <w:r w:rsidR="00DD5E93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4</w:t>
                  </w:r>
                  <w:r w:rsidR="004243FB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/202</w:t>
                  </w:r>
                  <w:r w:rsidR="00C31B67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4</w:t>
                  </w:r>
                  <w:r w:rsidR="004243FB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 xml:space="preserve"> </w:t>
                  </w:r>
                </w:p>
                <w:p w14:paraId="279705B8" w14:textId="77777777" w:rsidR="00494036" w:rsidRDefault="00494036" w:rsidP="00494036">
                  <w:pP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</w:p>
                <w:p w14:paraId="060819A9" w14:textId="77777777" w:rsidR="00816E6D" w:rsidRPr="007F1AC4" w:rsidRDefault="00816E6D" w:rsidP="00494036">
                  <w:pP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</w:p>
                <w:p w14:paraId="26EABE90" w14:textId="77777777" w:rsidR="00CA4281" w:rsidRDefault="00CA4281" w:rsidP="00B25942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</w:p>
                <w:p w14:paraId="549E1DCE" w14:textId="0345C6DD" w:rsidR="0022210F" w:rsidRPr="007F1AC4" w:rsidRDefault="001C3A2A" w:rsidP="00B25942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  <w:r w:rsidRPr="007F1AC4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Entrée</w:t>
                  </w:r>
                  <w:r w:rsidR="007F1AC4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 :</w:t>
                  </w:r>
                </w:p>
                <w:p w14:paraId="6B58C5D5" w14:textId="38392FEF" w:rsidR="001C3A2A" w:rsidRDefault="006D549B" w:rsidP="00B25942">
                  <w:pPr>
                    <w:jc w:val="center"/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  <w: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Œuf à la russe</w:t>
                  </w:r>
                  <w:r w:rsidR="003A4ED6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 xml:space="preserve"> et ses garnitures</w:t>
                  </w:r>
                </w:p>
                <w:p w14:paraId="793578AB" w14:textId="01A23C9E" w:rsidR="00D8658F" w:rsidRPr="00EE7D08" w:rsidRDefault="00685D6B" w:rsidP="00D8658F">
                  <w:pPr>
                    <w:jc w:val="center"/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</w:pPr>
                  <w:bookmarkStart w:id="0" w:name="_Hlk155779280"/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="00D8658F"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</w:p>
                <w:bookmarkEnd w:id="0"/>
                <w:p w14:paraId="0BB6AFED" w14:textId="025FD371" w:rsidR="004243FB" w:rsidRPr="007F1AC4" w:rsidRDefault="004243FB" w:rsidP="00D8658F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  <w:r w:rsidRPr="007F1AC4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Plat</w:t>
                  </w:r>
                  <w:r w:rsidR="0048668B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 :</w:t>
                  </w:r>
                </w:p>
                <w:p w14:paraId="35856E1E" w14:textId="09A22EBF" w:rsidR="005A33C0" w:rsidRDefault="00F85C05" w:rsidP="005A33C0">
                  <w:pPr>
                    <w:jc w:val="center"/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  <w:r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  <w:lang w:val="fr-BE"/>
                    </w:rPr>
                    <w:t>Chicon gratin, purée maison</w:t>
                  </w:r>
                  <w:r w:rsidR="0006136E"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  <w:lang w:val="fr-BE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14:paraId="63C2527D" w14:textId="77777777" w:rsidR="00D8658F" w:rsidRPr="00EE7D08" w:rsidRDefault="00D8658F" w:rsidP="00D8658F">
                  <w:pPr>
                    <w:jc w:val="center"/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</w:pP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</w:p>
                <w:p w14:paraId="0BB6AFEF" w14:textId="63117BEF" w:rsidR="00B74D44" w:rsidRPr="007F1AC4" w:rsidRDefault="004243FB" w:rsidP="00210293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  <w:r w:rsidRPr="007F1AC4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Dessert</w:t>
                  </w:r>
                  <w:r w:rsidR="0048668B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 :</w:t>
                  </w:r>
                </w:p>
                <w:p w14:paraId="0BB6AFF0" w14:textId="0ACE5AA4" w:rsidR="009F54EA" w:rsidRPr="007F1AC4" w:rsidRDefault="00F55F93" w:rsidP="00210293">
                  <w:pPr>
                    <w:jc w:val="center"/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  <w: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Tarte aux abricots</w:t>
                  </w:r>
                </w:p>
                <w:p w14:paraId="0BB6AFF1" w14:textId="77777777" w:rsidR="000C1C8A" w:rsidRDefault="000C1C8A" w:rsidP="00340769">
                  <w:pPr>
                    <w:rPr>
                      <w:rFonts w:ascii="Algerian" w:hAnsi="Algerian"/>
                      <w:color w:val="703203" w:themeColor="accent5" w:themeShade="BF"/>
                      <w:sz w:val="22"/>
                      <w:szCs w:val="22"/>
                      <w:lang w:val="fr-BE"/>
                    </w:rPr>
                  </w:pPr>
                </w:p>
                <w:p w14:paraId="2FF16CE2" w14:textId="77777777" w:rsidR="005C2BEC" w:rsidRPr="00631000" w:rsidRDefault="005C2BEC" w:rsidP="00340769">
                  <w:pPr>
                    <w:rPr>
                      <w:rFonts w:ascii="Algerian" w:hAnsi="Algerian"/>
                      <w:color w:val="703203" w:themeColor="accent5" w:themeShade="BF"/>
                      <w:sz w:val="22"/>
                      <w:szCs w:val="22"/>
                      <w:lang w:val="fr-BE"/>
                    </w:rPr>
                  </w:pPr>
                </w:p>
                <w:p w14:paraId="0BB6AFF2" w14:textId="77777777" w:rsidR="00775653" w:rsidRPr="00285036" w:rsidRDefault="00775653" w:rsidP="00340769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Réservation souhaitée : téléphone 071/418 164 - 071/ 486 747</w:t>
                  </w:r>
                </w:p>
                <w:p w14:paraId="0BB6AFF3" w14:textId="77777777" w:rsidR="00775653" w:rsidRPr="00285036" w:rsidRDefault="00775653" w:rsidP="00340769">
                  <w:pPr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Mail : </w:t>
                  </w:r>
                  <w:bookmarkStart w:id="1" w:name="_Hlk5005009"/>
                  <w:r w:rsidR="003E21D6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fldChar w:fldCharType="begin"/>
                  </w:r>
                  <w:r w:rsidR="0092295B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instrText xml:space="preserve"> HYPERLINK "mailto:buffetdelagare@faimetfroid.be" </w:instrText>
                  </w:r>
                  <w:r w:rsidR="003E21D6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</w:r>
                  <w:r w:rsidR="003E21D6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fldChar w:fldCharType="separate"/>
                  </w:r>
                  <w:r w:rsidR="0092295B" w:rsidRPr="00285036">
                    <w:rPr>
                      <w:rStyle w:val="Lienhypertexte"/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t>buffetdelagare@faimetfroid.be</w:t>
                  </w:r>
                  <w:r w:rsidR="003E21D6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fldChar w:fldCharType="end"/>
                  </w:r>
                  <w:r w:rsidR="0092295B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t xml:space="preserve">    </w:t>
                  </w:r>
                  <w:hyperlink r:id="rId8" w:history="1">
                    <w:r w:rsidR="0092295B" w:rsidRPr="00285036">
                      <w:rPr>
                        <w:rStyle w:val="Lienhypertexte"/>
                        <w:rFonts w:ascii="Arial" w:hAnsi="Arial" w:cs="Arial"/>
                        <w:color w:val="0070C0"/>
                        <w:sz w:val="18"/>
                        <w:szCs w:val="18"/>
                        <w:lang w:val="fr-BE"/>
                      </w:rPr>
                      <w:t>secretariat.nk@faimetfroid.be</w:t>
                    </w:r>
                  </w:hyperlink>
                  <w:r w:rsidR="0092295B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t xml:space="preserve"> </w:t>
                  </w:r>
                  <w:bookmarkEnd w:id="1"/>
                </w:p>
                <w:p w14:paraId="0BB6AFF4" w14:textId="77777777" w:rsidR="00775653" w:rsidRPr="00285036" w:rsidRDefault="00775653" w:rsidP="00340769">
                  <w:pPr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</w:pPr>
                </w:p>
                <w:p w14:paraId="0BB6AFF5" w14:textId="7CBBAB97" w:rsidR="006670BD" w:rsidRPr="00285036" w:rsidRDefault="00775653" w:rsidP="00340769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Plat du jour tous les jours de la semaine de 11h30 à 14h30 </w:t>
                  </w:r>
                  <w:r w:rsidR="0092295B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sauf mercredi</w:t>
                  </w:r>
                  <w:r w:rsidR="006670BD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, </w:t>
                  </w:r>
                  <w:r w:rsidR="006C5AC8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vendredi et</w:t>
                  </w: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 </w:t>
                  </w:r>
                  <w:r w:rsidR="006670BD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dimanche.</w:t>
                  </w:r>
                </w:p>
                <w:p w14:paraId="0BB6AFF6" w14:textId="3F66AC9D" w:rsidR="00775653" w:rsidRPr="00285036" w:rsidRDefault="0092295B" w:rsidP="00340769">
                  <w:pPr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Au prix</w:t>
                  </w:r>
                  <w:r w:rsidR="00775653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 de    </w:t>
                  </w:r>
                  <w:r w:rsidR="005322AB" w:rsidRPr="00285036"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fr-BE"/>
                    </w:rPr>
                    <w:t>8</w:t>
                  </w:r>
                  <w:r w:rsidR="00775653" w:rsidRPr="00285036"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fr-BE"/>
                    </w:rPr>
                    <w:t>,00€</w:t>
                  </w:r>
                </w:p>
                <w:p w14:paraId="0BB6AFFA" w14:textId="664E5C0D" w:rsidR="00775653" w:rsidRPr="00285036" w:rsidRDefault="00775653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Restauration à but social et ouvert à tous, votre participation nous aide à les aider</w:t>
                  </w:r>
                </w:p>
                <w:p w14:paraId="788F40AE" w14:textId="6064F1EB" w:rsidR="009C1D93" w:rsidRDefault="009C1D93">
                  <w:pPr>
                    <w:rPr>
                      <w:rFonts w:ascii="Algerian" w:hAnsi="Algerian" w:cs="Arial"/>
                      <w:color w:val="auto"/>
                      <w:sz w:val="18"/>
                      <w:szCs w:val="18"/>
                      <w:lang w:val="fr-BE"/>
                    </w:rPr>
                  </w:pPr>
                </w:p>
                <w:p w14:paraId="25D0526E" w14:textId="77777777" w:rsidR="000167DA" w:rsidRDefault="000167DA">
                  <w:pPr>
                    <w:rPr>
                      <w:noProof/>
                      <w:sz w:val="36"/>
                      <w:szCs w:val="36"/>
                      <w:lang w:val="fr-BE" w:eastAsia="fr-BE"/>
                    </w:rPr>
                  </w:pPr>
                </w:p>
                <w:p w14:paraId="36C1518E" w14:textId="6A7501BB" w:rsidR="00933856" w:rsidRPr="00631000" w:rsidRDefault="00653043">
                  <w:pPr>
                    <w:rPr>
                      <w:rFonts w:ascii="Algerian" w:hAnsi="Algerian" w:cs="Arial"/>
                      <w:color w:val="auto"/>
                      <w:sz w:val="18"/>
                      <w:szCs w:val="18"/>
                      <w:lang w:val="fr-BE"/>
                    </w:rPr>
                  </w:pPr>
                  <w:r w:rsidRPr="00D67410">
                    <w:rPr>
                      <w:noProof/>
                      <w:sz w:val="36"/>
                      <w:szCs w:val="36"/>
                      <w:lang w:val="fr-BE" w:eastAsia="fr-BE"/>
                    </w:rPr>
                    <w:drawing>
                      <wp:inline distT="0" distB="0" distL="0" distR="0" wp14:anchorId="1ADD4F73" wp14:editId="72B61E72">
                        <wp:extent cx="1904245" cy="530225"/>
                        <wp:effectExtent l="0" t="0" r="0" b="0"/>
                        <wp:docPr id="1208840517" name="Image 1208840517" descr="Une image contenant texte, Police, logo, graphism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90529463" name="Image 1290529463" descr="Une image contenant texte, Police, logo, graphisme&#10;&#10;Description générée automatiquement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8094" cy="531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B6AFFB" w14:textId="7B274301" w:rsidR="00775653" w:rsidRPr="00631000" w:rsidRDefault="00775653" w:rsidP="00CF3BB9">
                  <w:pPr>
                    <w:rPr>
                      <w:rFonts w:ascii="Algerian" w:hAnsi="Algerian"/>
                      <w:lang w:val="fr-BE"/>
                    </w:rPr>
                  </w:pPr>
                </w:p>
              </w:txbxContent>
            </v:textbox>
            <w10:wrap anchorx="page" anchory="page"/>
          </v:shape>
        </w:pict>
      </w:r>
      <w:r w:rsidR="000F6094">
        <w:rPr>
          <w:rFonts w:ascii="Times New Roman" w:hAnsi="Times New Roman"/>
          <w:noProof/>
          <w:color w:val="auto"/>
          <w:kern w:val="0"/>
          <w:sz w:val="24"/>
          <w:szCs w:val="24"/>
          <w:lang w:val="fr-BE" w:eastAsia="fr-BE"/>
        </w:rPr>
        <w:drawing>
          <wp:anchor distT="0" distB="0" distL="114300" distR="114300" simplePos="0" relativeHeight="251659264" behindDoc="1" locked="0" layoutInCell="0" allowOverlap="1" wp14:anchorId="0BB6AFE0" wp14:editId="32F64C9A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43825" cy="10201275"/>
            <wp:effectExtent l="0" t="0" r="0" b="0"/>
            <wp:wrapNone/>
            <wp:docPr id="1" name="Picture 0" descr="stationary_bkgrnd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_bkgrnd_V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02F7" w:rsidSect="00C505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16EE0" w14:textId="77777777" w:rsidR="00C50593" w:rsidRDefault="00C50593" w:rsidP="00770952">
      <w:pPr>
        <w:spacing w:after="0" w:line="240" w:lineRule="auto"/>
      </w:pPr>
      <w:r>
        <w:separator/>
      </w:r>
    </w:p>
  </w:endnote>
  <w:endnote w:type="continuationSeparator" w:id="0">
    <w:p w14:paraId="4CEEBB86" w14:textId="77777777" w:rsidR="00C50593" w:rsidRDefault="00C50593" w:rsidP="00770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DB8D5" w14:textId="77777777" w:rsidR="00C50593" w:rsidRDefault="00C50593" w:rsidP="00770952">
      <w:pPr>
        <w:spacing w:after="0" w:line="240" w:lineRule="auto"/>
      </w:pPr>
      <w:r>
        <w:separator/>
      </w:r>
    </w:p>
  </w:footnote>
  <w:footnote w:type="continuationSeparator" w:id="0">
    <w:p w14:paraId="7102FB8A" w14:textId="77777777" w:rsidR="00C50593" w:rsidRDefault="00C50593" w:rsidP="007709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3FC1"/>
    <w:rsid w:val="00004B72"/>
    <w:rsid w:val="000071ED"/>
    <w:rsid w:val="00007514"/>
    <w:rsid w:val="00007632"/>
    <w:rsid w:val="00007B30"/>
    <w:rsid w:val="00010B5A"/>
    <w:rsid w:val="000131CC"/>
    <w:rsid w:val="000135FC"/>
    <w:rsid w:val="00015887"/>
    <w:rsid w:val="000167DA"/>
    <w:rsid w:val="000202DC"/>
    <w:rsid w:val="000225FF"/>
    <w:rsid w:val="00023A2A"/>
    <w:rsid w:val="00023AA1"/>
    <w:rsid w:val="00024C60"/>
    <w:rsid w:val="00026858"/>
    <w:rsid w:val="00030719"/>
    <w:rsid w:val="00030C74"/>
    <w:rsid w:val="000312D4"/>
    <w:rsid w:val="00031349"/>
    <w:rsid w:val="00031DFA"/>
    <w:rsid w:val="0003203E"/>
    <w:rsid w:val="000348E7"/>
    <w:rsid w:val="00034964"/>
    <w:rsid w:val="00035049"/>
    <w:rsid w:val="00035BE7"/>
    <w:rsid w:val="000407A9"/>
    <w:rsid w:val="00042E1E"/>
    <w:rsid w:val="0004533C"/>
    <w:rsid w:val="00047395"/>
    <w:rsid w:val="00050AF2"/>
    <w:rsid w:val="0005148F"/>
    <w:rsid w:val="0005373C"/>
    <w:rsid w:val="00054155"/>
    <w:rsid w:val="00054207"/>
    <w:rsid w:val="00055B4B"/>
    <w:rsid w:val="000612FB"/>
    <w:rsid w:val="0006136E"/>
    <w:rsid w:val="0006360C"/>
    <w:rsid w:val="00065FF9"/>
    <w:rsid w:val="00067816"/>
    <w:rsid w:val="0007096C"/>
    <w:rsid w:val="00070DD1"/>
    <w:rsid w:val="00070F0A"/>
    <w:rsid w:val="000723BF"/>
    <w:rsid w:val="00073399"/>
    <w:rsid w:val="0007351E"/>
    <w:rsid w:val="00073953"/>
    <w:rsid w:val="000760F4"/>
    <w:rsid w:val="00076F27"/>
    <w:rsid w:val="00077AE0"/>
    <w:rsid w:val="00077E83"/>
    <w:rsid w:val="000832B6"/>
    <w:rsid w:val="00084757"/>
    <w:rsid w:val="00084DD6"/>
    <w:rsid w:val="00084E5A"/>
    <w:rsid w:val="00086039"/>
    <w:rsid w:val="00087FC1"/>
    <w:rsid w:val="00090595"/>
    <w:rsid w:val="00092AC8"/>
    <w:rsid w:val="000944D9"/>
    <w:rsid w:val="000A013D"/>
    <w:rsid w:val="000A1C07"/>
    <w:rsid w:val="000A2248"/>
    <w:rsid w:val="000A2CC3"/>
    <w:rsid w:val="000A360D"/>
    <w:rsid w:val="000A68F3"/>
    <w:rsid w:val="000B1D51"/>
    <w:rsid w:val="000B4BFD"/>
    <w:rsid w:val="000B5AC9"/>
    <w:rsid w:val="000B5E54"/>
    <w:rsid w:val="000B6821"/>
    <w:rsid w:val="000B7788"/>
    <w:rsid w:val="000C1C8A"/>
    <w:rsid w:val="000C2817"/>
    <w:rsid w:val="000C3D84"/>
    <w:rsid w:val="000C447F"/>
    <w:rsid w:val="000C4E66"/>
    <w:rsid w:val="000C67E6"/>
    <w:rsid w:val="000C67F6"/>
    <w:rsid w:val="000C6958"/>
    <w:rsid w:val="000C6CF8"/>
    <w:rsid w:val="000D00F4"/>
    <w:rsid w:val="000D0F33"/>
    <w:rsid w:val="000D147A"/>
    <w:rsid w:val="000D1F87"/>
    <w:rsid w:val="000D28A3"/>
    <w:rsid w:val="000D39AC"/>
    <w:rsid w:val="000D412B"/>
    <w:rsid w:val="000D75D9"/>
    <w:rsid w:val="000E02F7"/>
    <w:rsid w:val="000E3E32"/>
    <w:rsid w:val="000F3FC1"/>
    <w:rsid w:val="000F5D1F"/>
    <w:rsid w:val="000F6094"/>
    <w:rsid w:val="000F7C39"/>
    <w:rsid w:val="00100D07"/>
    <w:rsid w:val="0010195B"/>
    <w:rsid w:val="00102F5E"/>
    <w:rsid w:val="00103022"/>
    <w:rsid w:val="00103BA0"/>
    <w:rsid w:val="001061B2"/>
    <w:rsid w:val="001114AB"/>
    <w:rsid w:val="001124F4"/>
    <w:rsid w:val="00112C1C"/>
    <w:rsid w:val="001134B3"/>
    <w:rsid w:val="00113A94"/>
    <w:rsid w:val="001142DD"/>
    <w:rsid w:val="001154D6"/>
    <w:rsid w:val="00115804"/>
    <w:rsid w:val="00115C61"/>
    <w:rsid w:val="00115EF6"/>
    <w:rsid w:val="00116E95"/>
    <w:rsid w:val="001231D5"/>
    <w:rsid w:val="00123473"/>
    <w:rsid w:val="001243A3"/>
    <w:rsid w:val="00124552"/>
    <w:rsid w:val="00124A49"/>
    <w:rsid w:val="001259BA"/>
    <w:rsid w:val="001319D3"/>
    <w:rsid w:val="00133432"/>
    <w:rsid w:val="00137506"/>
    <w:rsid w:val="00140008"/>
    <w:rsid w:val="00141422"/>
    <w:rsid w:val="00141502"/>
    <w:rsid w:val="00141967"/>
    <w:rsid w:val="001437D3"/>
    <w:rsid w:val="001441A9"/>
    <w:rsid w:val="0014524A"/>
    <w:rsid w:val="001512A1"/>
    <w:rsid w:val="001513E6"/>
    <w:rsid w:val="00151789"/>
    <w:rsid w:val="0015188F"/>
    <w:rsid w:val="001520BD"/>
    <w:rsid w:val="00153C00"/>
    <w:rsid w:val="00153C8A"/>
    <w:rsid w:val="00155431"/>
    <w:rsid w:val="00156DE4"/>
    <w:rsid w:val="00161455"/>
    <w:rsid w:val="001636A8"/>
    <w:rsid w:val="0016476A"/>
    <w:rsid w:val="00166AF3"/>
    <w:rsid w:val="00166BA3"/>
    <w:rsid w:val="00167ED6"/>
    <w:rsid w:val="001730E1"/>
    <w:rsid w:val="00174891"/>
    <w:rsid w:val="00175325"/>
    <w:rsid w:val="00181CEB"/>
    <w:rsid w:val="0018346C"/>
    <w:rsid w:val="00183A4B"/>
    <w:rsid w:val="00183EEC"/>
    <w:rsid w:val="00186F3F"/>
    <w:rsid w:val="001902B1"/>
    <w:rsid w:val="0019065D"/>
    <w:rsid w:val="00190B40"/>
    <w:rsid w:val="00191433"/>
    <w:rsid w:val="00191AE1"/>
    <w:rsid w:val="00191F50"/>
    <w:rsid w:val="00192001"/>
    <w:rsid w:val="00194EA4"/>
    <w:rsid w:val="001959BF"/>
    <w:rsid w:val="001A0184"/>
    <w:rsid w:val="001A1B9E"/>
    <w:rsid w:val="001B68EE"/>
    <w:rsid w:val="001B6A99"/>
    <w:rsid w:val="001B7047"/>
    <w:rsid w:val="001B79BF"/>
    <w:rsid w:val="001C00B7"/>
    <w:rsid w:val="001C015A"/>
    <w:rsid w:val="001C3A2A"/>
    <w:rsid w:val="001C7332"/>
    <w:rsid w:val="001D3A36"/>
    <w:rsid w:val="001D4540"/>
    <w:rsid w:val="001D54C4"/>
    <w:rsid w:val="001D5599"/>
    <w:rsid w:val="001D6DF8"/>
    <w:rsid w:val="001E12D9"/>
    <w:rsid w:val="001E56AA"/>
    <w:rsid w:val="001E5AA1"/>
    <w:rsid w:val="001E76ED"/>
    <w:rsid w:val="001E7CF2"/>
    <w:rsid w:val="001F08BE"/>
    <w:rsid w:val="001F1D1A"/>
    <w:rsid w:val="001F1F31"/>
    <w:rsid w:val="001F2203"/>
    <w:rsid w:val="001F38A5"/>
    <w:rsid w:val="001F4314"/>
    <w:rsid w:val="001F4728"/>
    <w:rsid w:val="001F5228"/>
    <w:rsid w:val="001F6F58"/>
    <w:rsid w:val="00200EF3"/>
    <w:rsid w:val="002015D7"/>
    <w:rsid w:val="00201D4D"/>
    <w:rsid w:val="00202726"/>
    <w:rsid w:val="0020452C"/>
    <w:rsid w:val="00205889"/>
    <w:rsid w:val="0020610D"/>
    <w:rsid w:val="00207755"/>
    <w:rsid w:val="002100C6"/>
    <w:rsid w:val="00210293"/>
    <w:rsid w:val="00212B9A"/>
    <w:rsid w:val="00212C8C"/>
    <w:rsid w:val="00213E6E"/>
    <w:rsid w:val="00214175"/>
    <w:rsid w:val="00216275"/>
    <w:rsid w:val="002165B5"/>
    <w:rsid w:val="0022210F"/>
    <w:rsid w:val="00223614"/>
    <w:rsid w:val="002245FE"/>
    <w:rsid w:val="002247CA"/>
    <w:rsid w:val="00224FCD"/>
    <w:rsid w:val="00226371"/>
    <w:rsid w:val="00227842"/>
    <w:rsid w:val="002309CE"/>
    <w:rsid w:val="00230A2A"/>
    <w:rsid w:val="00231F7A"/>
    <w:rsid w:val="00232797"/>
    <w:rsid w:val="00232E64"/>
    <w:rsid w:val="002334A4"/>
    <w:rsid w:val="00240DD1"/>
    <w:rsid w:val="00242688"/>
    <w:rsid w:val="00242B1D"/>
    <w:rsid w:val="0024502D"/>
    <w:rsid w:val="002469B3"/>
    <w:rsid w:val="00246C37"/>
    <w:rsid w:val="00251420"/>
    <w:rsid w:val="00251BE6"/>
    <w:rsid w:val="00252DAB"/>
    <w:rsid w:val="00255B0A"/>
    <w:rsid w:val="0025739F"/>
    <w:rsid w:val="0026158D"/>
    <w:rsid w:val="00261816"/>
    <w:rsid w:val="00262DCB"/>
    <w:rsid w:val="00263632"/>
    <w:rsid w:val="00263C4C"/>
    <w:rsid w:val="00265900"/>
    <w:rsid w:val="00265CC3"/>
    <w:rsid w:val="00265F17"/>
    <w:rsid w:val="00270028"/>
    <w:rsid w:val="00270421"/>
    <w:rsid w:val="002711A2"/>
    <w:rsid w:val="00271EB8"/>
    <w:rsid w:val="00273189"/>
    <w:rsid w:val="002748A4"/>
    <w:rsid w:val="00274D0F"/>
    <w:rsid w:val="00281BFD"/>
    <w:rsid w:val="00282F48"/>
    <w:rsid w:val="00283041"/>
    <w:rsid w:val="00283E29"/>
    <w:rsid w:val="00285036"/>
    <w:rsid w:val="002850A0"/>
    <w:rsid w:val="00286539"/>
    <w:rsid w:val="0028745F"/>
    <w:rsid w:val="002877B4"/>
    <w:rsid w:val="00291F89"/>
    <w:rsid w:val="00293A2E"/>
    <w:rsid w:val="00294F71"/>
    <w:rsid w:val="00297854"/>
    <w:rsid w:val="00297BC3"/>
    <w:rsid w:val="00297BDD"/>
    <w:rsid w:val="002A1D41"/>
    <w:rsid w:val="002A329B"/>
    <w:rsid w:val="002A4547"/>
    <w:rsid w:val="002A4A8F"/>
    <w:rsid w:val="002A4D6B"/>
    <w:rsid w:val="002A55FC"/>
    <w:rsid w:val="002A65BE"/>
    <w:rsid w:val="002B1A65"/>
    <w:rsid w:val="002B2631"/>
    <w:rsid w:val="002B27BC"/>
    <w:rsid w:val="002B443C"/>
    <w:rsid w:val="002B4852"/>
    <w:rsid w:val="002B4EE1"/>
    <w:rsid w:val="002B6AE5"/>
    <w:rsid w:val="002B7A01"/>
    <w:rsid w:val="002B7E38"/>
    <w:rsid w:val="002C057E"/>
    <w:rsid w:val="002C095E"/>
    <w:rsid w:val="002C1AA1"/>
    <w:rsid w:val="002C41D7"/>
    <w:rsid w:val="002C4FE3"/>
    <w:rsid w:val="002C57D9"/>
    <w:rsid w:val="002C5BD3"/>
    <w:rsid w:val="002C69D3"/>
    <w:rsid w:val="002D032B"/>
    <w:rsid w:val="002D0A57"/>
    <w:rsid w:val="002D1AA5"/>
    <w:rsid w:val="002D3552"/>
    <w:rsid w:val="002D5CF0"/>
    <w:rsid w:val="002D5E8F"/>
    <w:rsid w:val="002D6846"/>
    <w:rsid w:val="002E0E0D"/>
    <w:rsid w:val="002E1104"/>
    <w:rsid w:val="002E442D"/>
    <w:rsid w:val="002E61AE"/>
    <w:rsid w:val="002E7275"/>
    <w:rsid w:val="002E7537"/>
    <w:rsid w:val="002E765E"/>
    <w:rsid w:val="002F12DD"/>
    <w:rsid w:val="002F49C6"/>
    <w:rsid w:val="002F545F"/>
    <w:rsid w:val="002F54A4"/>
    <w:rsid w:val="002F566A"/>
    <w:rsid w:val="002F70D0"/>
    <w:rsid w:val="00301B11"/>
    <w:rsid w:val="0030278D"/>
    <w:rsid w:val="00304160"/>
    <w:rsid w:val="003101B7"/>
    <w:rsid w:val="00310AE0"/>
    <w:rsid w:val="0031159D"/>
    <w:rsid w:val="00311A12"/>
    <w:rsid w:val="003124BD"/>
    <w:rsid w:val="00314887"/>
    <w:rsid w:val="003161B8"/>
    <w:rsid w:val="00324485"/>
    <w:rsid w:val="00330531"/>
    <w:rsid w:val="003307DD"/>
    <w:rsid w:val="0033238B"/>
    <w:rsid w:val="00332B22"/>
    <w:rsid w:val="00335D5B"/>
    <w:rsid w:val="00340089"/>
    <w:rsid w:val="00340769"/>
    <w:rsid w:val="00341C78"/>
    <w:rsid w:val="00344BC4"/>
    <w:rsid w:val="0035099A"/>
    <w:rsid w:val="003521A2"/>
    <w:rsid w:val="00354133"/>
    <w:rsid w:val="00357704"/>
    <w:rsid w:val="003618FB"/>
    <w:rsid w:val="0036394E"/>
    <w:rsid w:val="00364349"/>
    <w:rsid w:val="00364CC7"/>
    <w:rsid w:val="003654AD"/>
    <w:rsid w:val="00366487"/>
    <w:rsid w:val="00370E59"/>
    <w:rsid w:val="003727DC"/>
    <w:rsid w:val="00373C54"/>
    <w:rsid w:val="00380C54"/>
    <w:rsid w:val="003851A9"/>
    <w:rsid w:val="003854D9"/>
    <w:rsid w:val="003860E2"/>
    <w:rsid w:val="003908E0"/>
    <w:rsid w:val="00391033"/>
    <w:rsid w:val="00392916"/>
    <w:rsid w:val="0039334C"/>
    <w:rsid w:val="0039610D"/>
    <w:rsid w:val="0039745F"/>
    <w:rsid w:val="003A0D82"/>
    <w:rsid w:val="003A24F0"/>
    <w:rsid w:val="003A257F"/>
    <w:rsid w:val="003A2713"/>
    <w:rsid w:val="003A2F3B"/>
    <w:rsid w:val="003A3FD5"/>
    <w:rsid w:val="003A45C7"/>
    <w:rsid w:val="003A4ED6"/>
    <w:rsid w:val="003B2E88"/>
    <w:rsid w:val="003B5892"/>
    <w:rsid w:val="003B62F6"/>
    <w:rsid w:val="003C32DD"/>
    <w:rsid w:val="003C4BBB"/>
    <w:rsid w:val="003C7A25"/>
    <w:rsid w:val="003D0521"/>
    <w:rsid w:val="003D1E33"/>
    <w:rsid w:val="003D2B9D"/>
    <w:rsid w:val="003D3000"/>
    <w:rsid w:val="003D484B"/>
    <w:rsid w:val="003D7461"/>
    <w:rsid w:val="003E0102"/>
    <w:rsid w:val="003E0DB8"/>
    <w:rsid w:val="003E1070"/>
    <w:rsid w:val="003E21D6"/>
    <w:rsid w:val="003F0B9D"/>
    <w:rsid w:val="003F1020"/>
    <w:rsid w:val="003F351C"/>
    <w:rsid w:val="003F3F43"/>
    <w:rsid w:val="003F4DBA"/>
    <w:rsid w:val="003F5306"/>
    <w:rsid w:val="003F5C10"/>
    <w:rsid w:val="004001C2"/>
    <w:rsid w:val="00401FA5"/>
    <w:rsid w:val="004025D8"/>
    <w:rsid w:val="0040267D"/>
    <w:rsid w:val="00406CB4"/>
    <w:rsid w:val="00406FEA"/>
    <w:rsid w:val="004107E7"/>
    <w:rsid w:val="00413028"/>
    <w:rsid w:val="00424208"/>
    <w:rsid w:val="004243FB"/>
    <w:rsid w:val="00426587"/>
    <w:rsid w:val="0043035D"/>
    <w:rsid w:val="00432FC5"/>
    <w:rsid w:val="00433766"/>
    <w:rsid w:val="004343B1"/>
    <w:rsid w:val="00436C3B"/>
    <w:rsid w:val="004408D2"/>
    <w:rsid w:val="00440CC0"/>
    <w:rsid w:val="0044175D"/>
    <w:rsid w:val="0044218E"/>
    <w:rsid w:val="004437C5"/>
    <w:rsid w:val="0044449B"/>
    <w:rsid w:val="004447FC"/>
    <w:rsid w:val="0044595C"/>
    <w:rsid w:val="00446DFA"/>
    <w:rsid w:val="00447398"/>
    <w:rsid w:val="00447E0D"/>
    <w:rsid w:val="00453C05"/>
    <w:rsid w:val="00454C4C"/>
    <w:rsid w:val="00455679"/>
    <w:rsid w:val="00455863"/>
    <w:rsid w:val="004567CC"/>
    <w:rsid w:val="00456C24"/>
    <w:rsid w:val="004577F7"/>
    <w:rsid w:val="00457A31"/>
    <w:rsid w:val="00457C2A"/>
    <w:rsid w:val="00457FFA"/>
    <w:rsid w:val="00461D22"/>
    <w:rsid w:val="004624C6"/>
    <w:rsid w:val="00463288"/>
    <w:rsid w:val="00464B6E"/>
    <w:rsid w:val="00464D65"/>
    <w:rsid w:val="004655D3"/>
    <w:rsid w:val="00465AA9"/>
    <w:rsid w:val="00465B1A"/>
    <w:rsid w:val="00465B36"/>
    <w:rsid w:val="004668CE"/>
    <w:rsid w:val="004674AE"/>
    <w:rsid w:val="00470072"/>
    <w:rsid w:val="00471599"/>
    <w:rsid w:val="00472D89"/>
    <w:rsid w:val="004737E6"/>
    <w:rsid w:val="00476274"/>
    <w:rsid w:val="00480CB2"/>
    <w:rsid w:val="0048668B"/>
    <w:rsid w:val="00487AF9"/>
    <w:rsid w:val="004903C7"/>
    <w:rsid w:val="0049063A"/>
    <w:rsid w:val="00494036"/>
    <w:rsid w:val="004948BE"/>
    <w:rsid w:val="00494A5B"/>
    <w:rsid w:val="00497D20"/>
    <w:rsid w:val="004A565D"/>
    <w:rsid w:val="004B132C"/>
    <w:rsid w:val="004B577F"/>
    <w:rsid w:val="004B6AD3"/>
    <w:rsid w:val="004B7DF9"/>
    <w:rsid w:val="004C0F46"/>
    <w:rsid w:val="004C1CD2"/>
    <w:rsid w:val="004C2C94"/>
    <w:rsid w:val="004C4629"/>
    <w:rsid w:val="004C46E9"/>
    <w:rsid w:val="004C5960"/>
    <w:rsid w:val="004C6FDB"/>
    <w:rsid w:val="004C7AC1"/>
    <w:rsid w:val="004C7ED0"/>
    <w:rsid w:val="004D0FD8"/>
    <w:rsid w:val="004D7177"/>
    <w:rsid w:val="004D7575"/>
    <w:rsid w:val="004E0AC0"/>
    <w:rsid w:val="004E0E58"/>
    <w:rsid w:val="004E1088"/>
    <w:rsid w:val="004E29D0"/>
    <w:rsid w:val="004E592A"/>
    <w:rsid w:val="004F1E4F"/>
    <w:rsid w:val="005007BD"/>
    <w:rsid w:val="00502A99"/>
    <w:rsid w:val="00503343"/>
    <w:rsid w:val="005041BD"/>
    <w:rsid w:val="00506200"/>
    <w:rsid w:val="00506F0D"/>
    <w:rsid w:val="00507906"/>
    <w:rsid w:val="005103D0"/>
    <w:rsid w:val="005108D5"/>
    <w:rsid w:val="00512512"/>
    <w:rsid w:val="00512952"/>
    <w:rsid w:val="00513399"/>
    <w:rsid w:val="005146B0"/>
    <w:rsid w:val="005148B8"/>
    <w:rsid w:val="00521424"/>
    <w:rsid w:val="00521D10"/>
    <w:rsid w:val="00525CB1"/>
    <w:rsid w:val="005322AB"/>
    <w:rsid w:val="00532BDA"/>
    <w:rsid w:val="00536689"/>
    <w:rsid w:val="00537E67"/>
    <w:rsid w:val="0054266C"/>
    <w:rsid w:val="005433F5"/>
    <w:rsid w:val="0054571C"/>
    <w:rsid w:val="00545E0F"/>
    <w:rsid w:val="00547FAF"/>
    <w:rsid w:val="00550F06"/>
    <w:rsid w:val="00552C65"/>
    <w:rsid w:val="00556028"/>
    <w:rsid w:val="00556541"/>
    <w:rsid w:val="00557EDC"/>
    <w:rsid w:val="0056041A"/>
    <w:rsid w:val="0056220C"/>
    <w:rsid w:val="00567DAD"/>
    <w:rsid w:val="00567E7B"/>
    <w:rsid w:val="005701AA"/>
    <w:rsid w:val="005704F8"/>
    <w:rsid w:val="00573BE4"/>
    <w:rsid w:val="005752EB"/>
    <w:rsid w:val="00576ED8"/>
    <w:rsid w:val="00577F75"/>
    <w:rsid w:val="0058387B"/>
    <w:rsid w:val="0058494F"/>
    <w:rsid w:val="00592C58"/>
    <w:rsid w:val="00594B9A"/>
    <w:rsid w:val="00596EA2"/>
    <w:rsid w:val="005A0498"/>
    <w:rsid w:val="005A0B28"/>
    <w:rsid w:val="005A0FD4"/>
    <w:rsid w:val="005A1492"/>
    <w:rsid w:val="005A33C0"/>
    <w:rsid w:val="005A5460"/>
    <w:rsid w:val="005A6FC8"/>
    <w:rsid w:val="005A75A3"/>
    <w:rsid w:val="005B1061"/>
    <w:rsid w:val="005B3502"/>
    <w:rsid w:val="005B3ABF"/>
    <w:rsid w:val="005B4647"/>
    <w:rsid w:val="005B702F"/>
    <w:rsid w:val="005B7218"/>
    <w:rsid w:val="005C030F"/>
    <w:rsid w:val="005C2BEC"/>
    <w:rsid w:val="005C3981"/>
    <w:rsid w:val="005C3AEC"/>
    <w:rsid w:val="005C3D9B"/>
    <w:rsid w:val="005C5B82"/>
    <w:rsid w:val="005C60BB"/>
    <w:rsid w:val="005C7918"/>
    <w:rsid w:val="005D0F47"/>
    <w:rsid w:val="005D1A07"/>
    <w:rsid w:val="005D361A"/>
    <w:rsid w:val="005D5C6C"/>
    <w:rsid w:val="005D69D4"/>
    <w:rsid w:val="005D7557"/>
    <w:rsid w:val="005E22FC"/>
    <w:rsid w:val="005E5490"/>
    <w:rsid w:val="005E630F"/>
    <w:rsid w:val="005E6A4F"/>
    <w:rsid w:val="005E7D9C"/>
    <w:rsid w:val="005F007F"/>
    <w:rsid w:val="005F2738"/>
    <w:rsid w:val="005F3347"/>
    <w:rsid w:val="005F4A17"/>
    <w:rsid w:val="005F5183"/>
    <w:rsid w:val="005F65A3"/>
    <w:rsid w:val="005F75A1"/>
    <w:rsid w:val="00600856"/>
    <w:rsid w:val="006018D0"/>
    <w:rsid w:val="006111E5"/>
    <w:rsid w:val="00611266"/>
    <w:rsid w:val="00611C6B"/>
    <w:rsid w:val="006123DA"/>
    <w:rsid w:val="00612EF5"/>
    <w:rsid w:val="006140CE"/>
    <w:rsid w:val="00616562"/>
    <w:rsid w:val="00616C91"/>
    <w:rsid w:val="00623AEA"/>
    <w:rsid w:val="006245BB"/>
    <w:rsid w:val="00624987"/>
    <w:rsid w:val="00624ACC"/>
    <w:rsid w:val="00626847"/>
    <w:rsid w:val="00631000"/>
    <w:rsid w:val="00634310"/>
    <w:rsid w:val="00635A72"/>
    <w:rsid w:val="00636B5B"/>
    <w:rsid w:val="0064090B"/>
    <w:rsid w:val="00640A21"/>
    <w:rsid w:val="00645BBC"/>
    <w:rsid w:val="00645C24"/>
    <w:rsid w:val="00645DC7"/>
    <w:rsid w:val="006465ED"/>
    <w:rsid w:val="00646BC2"/>
    <w:rsid w:val="0064777C"/>
    <w:rsid w:val="00651014"/>
    <w:rsid w:val="00652AB8"/>
    <w:rsid w:val="00653043"/>
    <w:rsid w:val="006533D0"/>
    <w:rsid w:val="0065365A"/>
    <w:rsid w:val="00655DFC"/>
    <w:rsid w:val="00660AE2"/>
    <w:rsid w:val="00660AE8"/>
    <w:rsid w:val="00662892"/>
    <w:rsid w:val="00662A47"/>
    <w:rsid w:val="0066441F"/>
    <w:rsid w:val="00665BD0"/>
    <w:rsid w:val="006670BD"/>
    <w:rsid w:val="00667620"/>
    <w:rsid w:val="00667D87"/>
    <w:rsid w:val="0067221C"/>
    <w:rsid w:val="0067265A"/>
    <w:rsid w:val="0067287B"/>
    <w:rsid w:val="00672B92"/>
    <w:rsid w:val="00672E2E"/>
    <w:rsid w:val="006730EA"/>
    <w:rsid w:val="00682E37"/>
    <w:rsid w:val="006836BE"/>
    <w:rsid w:val="00684198"/>
    <w:rsid w:val="00685557"/>
    <w:rsid w:val="00685C74"/>
    <w:rsid w:val="00685D6B"/>
    <w:rsid w:val="00690579"/>
    <w:rsid w:val="006910FB"/>
    <w:rsid w:val="00691623"/>
    <w:rsid w:val="00692BFC"/>
    <w:rsid w:val="0069729E"/>
    <w:rsid w:val="006A0C10"/>
    <w:rsid w:val="006A16F7"/>
    <w:rsid w:val="006A1A06"/>
    <w:rsid w:val="006A2F84"/>
    <w:rsid w:val="006A4CA8"/>
    <w:rsid w:val="006A55A7"/>
    <w:rsid w:val="006A7284"/>
    <w:rsid w:val="006A7B3D"/>
    <w:rsid w:val="006B0790"/>
    <w:rsid w:val="006B1609"/>
    <w:rsid w:val="006B34B2"/>
    <w:rsid w:val="006C059E"/>
    <w:rsid w:val="006C1EED"/>
    <w:rsid w:val="006C2856"/>
    <w:rsid w:val="006C3317"/>
    <w:rsid w:val="006C5580"/>
    <w:rsid w:val="006C5AC8"/>
    <w:rsid w:val="006D06DA"/>
    <w:rsid w:val="006D1A38"/>
    <w:rsid w:val="006D2D42"/>
    <w:rsid w:val="006D3445"/>
    <w:rsid w:val="006D4EAB"/>
    <w:rsid w:val="006D5196"/>
    <w:rsid w:val="006D549B"/>
    <w:rsid w:val="006D5782"/>
    <w:rsid w:val="006D6173"/>
    <w:rsid w:val="006E0B1D"/>
    <w:rsid w:val="006E0E76"/>
    <w:rsid w:val="006E2D11"/>
    <w:rsid w:val="006E4284"/>
    <w:rsid w:val="006E4B1F"/>
    <w:rsid w:val="006E54B3"/>
    <w:rsid w:val="006F01B6"/>
    <w:rsid w:val="006F16F8"/>
    <w:rsid w:val="006F2B6E"/>
    <w:rsid w:val="006F3142"/>
    <w:rsid w:val="006F4BA3"/>
    <w:rsid w:val="006F6B6D"/>
    <w:rsid w:val="006F6CF6"/>
    <w:rsid w:val="006F6D0B"/>
    <w:rsid w:val="007007B7"/>
    <w:rsid w:val="007030B4"/>
    <w:rsid w:val="007043DE"/>
    <w:rsid w:val="0070466F"/>
    <w:rsid w:val="007059EE"/>
    <w:rsid w:val="007070FD"/>
    <w:rsid w:val="00711C00"/>
    <w:rsid w:val="007142EE"/>
    <w:rsid w:val="00715431"/>
    <w:rsid w:val="007157F1"/>
    <w:rsid w:val="00716D2B"/>
    <w:rsid w:val="00721805"/>
    <w:rsid w:val="00721E3B"/>
    <w:rsid w:val="007247D7"/>
    <w:rsid w:val="00724839"/>
    <w:rsid w:val="007305BB"/>
    <w:rsid w:val="00732411"/>
    <w:rsid w:val="00734B35"/>
    <w:rsid w:val="00735173"/>
    <w:rsid w:val="00736050"/>
    <w:rsid w:val="007364D1"/>
    <w:rsid w:val="00736CCF"/>
    <w:rsid w:val="00736FD8"/>
    <w:rsid w:val="0073748D"/>
    <w:rsid w:val="007375A9"/>
    <w:rsid w:val="00737B39"/>
    <w:rsid w:val="007431FF"/>
    <w:rsid w:val="00743CF5"/>
    <w:rsid w:val="007440DE"/>
    <w:rsid w:val="0074417C"/>
    <w:rsid w:val="0074440B"/>
    <w:rsid w:val="00744988"/>
    <w:rsid w:val="00744BCE"/>
    <w:rsid w:val="00745843"/>
    <w:rsid w:val="007461B8"/>
    <w:rsid w:val="0074683A"/>
    <w:rsid w:val="00747C2E"/>
    <w:rsid w:val="00751E22"/>
    <w:rsid w:val="00753606"/>
    <w:rsid w:val="00756E26"/>
    <w:rsid w:val="00757F80"/>
    <w:rsid w:val="007602F1"/>
    <w:rsid w:val="007612D5"/>
    <w:rsid w:val="00762AED"/>
    <w:rsid w:val="00765CD7"/>
    <w:rsid w:val="00766959"/>
    <w:rsid w:val="00770952"/>
    <w:rsid w:val="00775653"/>
    <w:rsid w:val="00775FCE"/>
    <w:rsid w:val="007764E5"/>
    <w:rsid w:val="007810CD"/>
    <w:rsid w:val="0078181B"/>
    <w:rsid w:val="00781E3C"/>
    <w:rsid w:val="00783B55"/>
    <w:rsid w:val="00783CCC"/>
    <w:rsid w:val="00790302"/>
    <w:rsid w:val="0079245E"/>
    <w:rsid w:val="00793A8B"/>
    <w:rsid w:val="00793BFF"/>
    <w:rsid w:val="00793E8B"/>
    <w:rsid w:val="00795A45"/>
    <w:rsid w:val="00797131"/>
    <w:rsid w:val="007A0C15"/>
    <w:rsid w:val="007A1907"/>
    <w:rsid w:val="007A1A2C"/>
    <w:rsid w:val="007A35E4"/>
    <w:rsid w:val="007A4386"/>
    <w:rsid w:val="007A57C5"/>
    <w:rsid w:val="007A654A"/>
    <w:rsid w:val="007B37CA"/>
    <w:rsid w:val="007B5585"/>
    <w:rsid w:val="007B7F8B"/>
    <w:rsid w:val="007C19D3"/>
    <w:rsid w:val="007C4145"/>
    <w:rsid w:val="007C4742"/>
    <w:rsid w:val="007C545E"/>
    <w:rsid w:val="007C57DA"/>
    <w:rsid w:val="007C5AED"/>
    <w:rsid w:val="007C7432"/>
    <w:rsid w:val="007D0056"/>
    <w:rsid w:val="007D2218"/>
    <w:rsid w:val="007D2317"/>
    <w:rsid w:val="007D3925"/>
    <w:rsid w:val="007D5216"/>
    <w:rsid w:val="007D7069"/>
    <w:rsid w:val="007E4E79"/>
    <w:rsid w:val="007E589C"/>
    <w:rsid w:val="007E5ADB"/>
    <w:rsid w:val="007E677C"/>
    <w:rsid w:val="007E6EAF"/>
    <w:rsid w:val="007E718B"/>
    <w:rsid w:val="007F1AC4"/>
    <w:rsid w:val="007F213D"/>
    <w:rsid w:val="007F5E2F"/>
    <w:rsid w:val="007F615C"/>
    <w:rsid w:val="007F67AB"/>
    <w:rsid w:val="00800B58"/>
    <w:rsid w:val="00800D0F"/>
    <w:rsid w:val="008028E3"/>
    <w:rsid w:val="00803520"/>
    <w:rsid w:val="0080386A"/>
    <w:rsid w:val="0080760D"/>
    <w:rsid w:val="00810E1C"/>
    <w:rsid w:val="008112B8"/>
    <w:rsid w:val="00811F35"/>
    <w:rsid w:val="00814270"/>
    <w:rsid w:val="00816E6D"/>
    <w:rsid w:val="0082005A"/>
    <w:rsid w:val="008213B6"/>
    <w:rsid w:val="008221F3"/>
    <w:rsid w:val="00822F36"/>
    <w:rsid w:val="008236C8"/>
    <w:rsid w:val="00824E67"/>
    <w:rsid w:val="0082610D"/>
    <w:rsid w:val="00826C46"/>
    <w:rsid w:val="00831669"/>
    <w:rsid w:val="00832CB6"/>
    <w:rsid w:val="008376FB"/>
    <w:rsid w:val="00837F7F"/>
    <w:rsid w:val="00841D92"/>
    <w:rsid w:val="00843763"/>
    <w:rsid w:val="00847F3A"/>
    <w:rsid w:val="00850626"/>
    <w:rsid w:val="00850AB2"/>
    <w:rsid w:val="00850EB3"/>
    <w:rsid w:val="00852630"/>
    <w:rsid w:val="00857933"/>
    <w:rsid w:val="00857C2D"/>
    <w:rsid w:val="00857E2C"/>
    <w:rsid w:val="00860F7E"/>
    <w:rsid w:val="00861CE0"/>
    <w:rsid w:val="00863551"/>
    <w:rsid w:val="00863D91"/>
    <w:rsid w:val="00865B96"/>
    <w:rsid w:val="00870DCB"/>
    <w:rsid w:val="00871916"/>
    <w:rsid w:val="008727BC"/>
    <w:rsid w:val="00874B93"/>
    <w:rsid w:val="00880010"/>
    <w:rsid w:val="00882AAD"/>
    <w:rsid w:val="008833D2"/>
    <w:rsid w:val="008855AC"/>
    <w:rsid w:val="00885C96"/>
    <w:rsid w:val="00886760"/>
    <w:rsid w:val="00887917"/>
    <w:rsid w:val="008879EB"/>
    <w:rsid w:val="00893AF6"/>
    <w:rsid w:val="00896153"/>
    <w:rsid w:val="00896376"/>
    <w:rsid w:val="00897554"/>
    <w:rsid w:val="008A0DAD"/>
    <w:rsid w:val="008A15E6"/>
    <w:rsid w:val="008A3DE8"/>
    <w:rsid w:val="008A4B27"/>
    <w:rsid w:val="008A4E64"/>
    <w:rsid w:val="008A6476"/>
    <w:rsid w:val="008B1B76"/>
    <w:rsid w:val="008B3554"/>
    <w:rsid w:val="008B4620"/>
    <w:rsid w:val="008B7320"/>
    <w:rsid w:val="008B7371"/>
    <w:rsid w:val="008B7418"/>
    <w:rsid w:val="008C1F03"/>
    <w:rsid w:val="008C267D"/>
    <w:rsid w:val="008C2CD1"/>
    <w:rsid w:val="008C3BC7"/>
    <w:rsid w:val="008C4254"/>
    <w:rsid w:val="008C552E"/>
    <w:rsid w:val="008C6743"/>
    <w:rsid w:val="008C6E0D"/>
    <w:rsid w:val="008C7C9F"/>
    <w:rsid w:val="008D2D2D"/>
    <w:rsid w:val="008D3D7F"/>
    <w:rsid w:val="008D51EA"/>
    <w:rsid w:val="008D52BD"/>
    <w:rsid w:val="008D5CF5"/>
    <w:rsid w:val="008D77B2"/>
    <w:rsid w:val="008D7B34"/>
    <w:rsid w:val="008E06A2"/>
    <w:rsid w:val="008E1363"/>
    <w:rsid w:val="008E2A13"/>
    <w:rsid w:val="008E3796"/>
    <w:rsid w:val="008E538F"/>
    <w:rsid w:val="008E6A3D"/>
    <w:rsid w:val="008E700F"/>
    <w:rsid w:val="008F12E9"/>
    <w:rsid w:val="008F7BE3"/>
    <w:rsid w:val="009003AA"/>
    <w:rsid w:val="009015E3"/>
    <w:rsid w:val="00901654"/>
    <w:rsid w:val="00901B72"/>
    <w:rsid w:val="00902688"/>
    <w:rsid w:val="009036D8"/>
    <w:rsid w:val="00904994"/>
    <w:rsid w:val="009061FD"/>
    <w:rsid w:val="009066C2"/>
    <w:rsid w:val="009073A3"/>
    <w:rsid w:val="00912972"/>
    <w:rsid w:val="00913809"/>
    <w:rsid w:val="00913947"/>
    <w:rsid w:val="00914031"/>
    <w:rsid w:val="00914186"/>
    <w:rsid w:val="00914A04"/>
    <w:rsid w:val="00914A0F"/>
    <w:rsid w:val="00917FC8"/>
    <w:rsid w:val="0092295B"/>
    <w:rsid w:val="00923050"/>
    <w:rsid w:val="009249FC"/>
    <w:rsid w:val="00930EF0"/>
    <w:rsid w:val="00930F0A"/>
    <w:rsid w:val="00933856"/>
    <w:rsid w:val="0093691E"/>
    <w:rsid w:val="00936F3D"/>
    <w:rsid w:val="00937628"/>
    <w:rsid w:val="009378BA"/>
    <w:rsid w:val="00937F0D"/>
    <w:rsid w:val="00943917"/>
    <w:rsid w:val="00946736"/>
    <w:rsid w:val="009467B3"/>
    <w:rsid w:val="00950F34"/>
    <w:rsid w:val="00951A22"/>
    <w:rsid w:val="009532AA"/>
    <w:rsid w:val="009569EE"/>
    <w:rsid w:val="00957090"/>
    <w:rsid w:val="00960505"/>
    <w:rsid w:val="00961370"/>
    <w:rsid w:val="0096143A"/>
    <w:rsid w:val="009617E7"/>
    <w:rsid w:val="00961E8F"/>
    <w:rsid w:val="00963B44"/>
    <w:rsid w:val="00966374"/>
    <w:rsid w:val="009677E0"/>
    <w:rsid w:val="00967DF8"/>
    <w:rsid w:val="009707B6"/>
    <w:rsid w:val="00971F6D"/>
    <w:rsid w:val="00974407"/>
    <w:rsid w:val="009744B7"/>
    <w:rsid w:val="00974E35"/>
    <w:rsid w:val="0098139D"/>
    <w:rsid w:val="00981A85"/>
    <w:rsid w:val="009830D1"/>
    <w:rsid w:val="00983DDA"/>
    <w:rsid w:val="0099067B"/>
    <w:rsid w:val="00991ECF"/>
    <w:rsid w:val="00991FD8"/>
    <w:rsid w:val="00992111"/>
    <w:rsid w:val="00993C83"/>
    <w:rsid w:val="00997773"/>
    <w:rsid w:val="009A2036"/>
    <w:rsid w:val="009A299E"/>
    <w:rsid w:val="009A2B6E"/>
    <w:rsid w:val="009B012C"/>
    <w:rsid w:val="009B08B9"/>
    <w:rsid w:val="009B74C7"/>
    <w:rsid w:val="009C02E9"/>
    <w:rsid w:val="009C1D93"/>
    <w:rsid w:val="009C2E85"/>
    <w:rsid w:val="009C319F"/>
    <w:rsid w:val="009C4936"/>
    <w:rsid w:val="009C62F8"/>
    <w:rsid w:val="009C7777"/>
    <w:rsid w:val="009D0E68"/>
    <w:rsid w:val="009D1D63"/>
    <w:rsid w:val="009D347E"/>
    <w:rsid w:val="009D4714"/>
    <w:rsid w:val="009D52BB"/>
    <w:rsid w:val="009E0B4D"/>
    <w:rsid w:val="009E0CFE"/>
    <w:rsid w:val="009E146C"/>
    <w:rsid w:val="009E3FE4"/>
    <w:rsid w:val="009E6FA2"/>
    <w:rsid w:val="009F037A"/>
    <w:rsid w:val="009F1D1C"/>
    <w:rsid w:val="009F2D26"/>
    <w:rsid w:val="009F2D31"/>
    <w:rsid w:val="009F4750"/>
    <w:rsid w:val="009F500E"/>
    <w:rsid w:val="009F54EA"/>
    <w:rsid w:val="00A004AE"/>
    <w:rsid w:val="00A005FF"/>
    <w:rsid w:val="00A01A79"/>
    <w:rsid w:val="00A02548"/>
    <w:rsid w:val="00A0295D"/>
    <w:rsid w:val="00A054FB"/>
    <w:rsid w:val="00A06ACC"/>
    <w:rsid w:val="00A10D1D"/>
    <w:rsid w:val="00A115E2"/>
    <w:rsid w:val="00A14631"/>
    <w:rsid w:val="00A16365"/>
    <w:rsid w:val="00A16F35"/>
    <w:rsid w:val="00A176BD"/>
    <w:rsid w:val="00A2177D"/>
    <w:rsid w:val="00A22C5B"/>
    <w:rsid w:val="00A2311E"/>
    <w:rsid w:val="00A24E15"/>
    <w:rsid w:val="00A26C5A"/>
    <w:rsid w:val="00A3300B"/>
    <w:rsid w:val="00A34B22"/>
    <w:rsid w:val="00A358C4"/>
    <w:rsid w:val="00A375B8"/>
    <w:rsid w:val="00A40644"/>
    <w:rsid w:val="00A40D11"/>
    <w:rsid w:val="00A423F9"/>
    <w:rsid w:val="00A42A9C"/>
    <w:rsid w:val="00A4356F"/>
    <w:rsid w:val="00A450B0"/>
    <w:rsid w:val="00A461BA"/>
    <w:rsid w:val="00A47D05"/>
    <w:rsid w:val="00A47E21"/>
    <w:rsid w:val="00A50B7B"/>
    <w:rsid w:val="00A54151"/>
    <w:rsid w:val="00A54AAD"/>
    <w:rsid w:val="00A55308"/>
    <w:rsid w:val="00A55F3D"/>
    <w:rsid w:val="00A572B1"/>
    <w:rsid w:val="00A61C8E"/>
    <w:rsid w:val="00A62F7D"/>
    <w:rsid w:val="00A634C0"/>
    <w:rsid w:val="00A711A4"/>
    <w:rsid w:val="00A7137C"/>
    <w:rsid w:val="00A74873"/>
    <w:rsid w:val="00A74CCE"/>
    <w:rsid w:val="00A75BA3"/>
    <w:rsid w:val="00A8173E"/>
    <w:rsid w:val="00A84301"/>
    <w:rsid w:val="00A8493A"/>
    <w:rsid w:val="00A8645E"/>
    <w:rsid w:val="00A8752B"/>
    <w:rsid w:val="00A932E1"/>
    <w:rsid w:val="00A93F58"/>
    <w:rsid w:val="00A94F51"/>
    <w:rsid w:val="00A954F2"/>
    <w:rsid w:val="00A9726F"/>
    <w:rsid w:val="00AA316B"/>
    <w:rsid w:val="00AA36AF"/>
    <w:rsid w:val="00AA3DCC"/>
    <w:rsid w:val="00AA5C90"/>
    <w:rsid w:val="00AA5EDA"/>
    <w:rsid w:val="00AA6D78"/>
    <w:rsid w:val="00AA7524"/>
    <w:rsid w:val="00AA7B24"/>
    <w:rsid w:val="00AB170D"/>
    <w:rsid w:val="00AB3A88"/>
    <w:rsid w:val="00AB3B33"/>
    <w:rsid w:val="00AB4676"/>
    <w:rsid w:val="00AB526C"/>
    <w:rsid w:val="00AB5536"/>
    <w:rsid w:val="00AB55CE"/>
    <w:rsid w:val="00AB6DEC"/>
    <w:rsid w:val="00AB7344"/>
    <w:rsid w:val="00AB73F6"/>
    <w:rsid w:val="00AC012F"/>
    <w:rsid w:val="00AC08EB"/>
    <w:rsid w:val="00AC0D14"/>
    <w:rsid w:val="00AC33BB"/>
    <w:rsid w:val="00AC4542"/>
    <w:rsid w:val="00AC5545"/>
    <w:rsid w:val="00AD17FB"/>
    <w:rsid w:val="00AD5F67"/>
    <w:rsid w:val="00AD72D4"/>
    <w:rsid w:val="00AD77C6"/>
    <w:rsid w:val="00AE0BD7"/>
    <w:rsid w:val="00AE0E2E"/>
    <w:rsid w:val="00AE187A"/>
    <w:rsid w:val="00AE1D9A"/>
    <w:rsid w:val="00AE2787"/>
    <w:rsid w:val="00AE34BE"/>
    <w:rsid w:val="00AE4ED7"/>
    <w:rsid w:val="00AE4EF5"/>
    <w:rsid w:val="00AE6A83"/>
    <w:rsid w:val="00AF0595"/>
    <w:rsid w:val="00AF1C2F"/>
    <w:rsid w:val="00AF2BD8"/>
    <w:rsid w:val="00AF5482"/>
    <w:rsid w:val="00B00F3F"/>
    <w:rsid w:val="00B01331"/>
    <w:rsid w:val="00B024AE"/>
    <w:rsid w:val="00B02AC8"/>
    <w:rsid w:val="00B03845"/>
    <w:rsid w:val="00B04EB1"/>
    <w:rsid w:val="00B10315"/>
    <w:rsid w:val="00B10AB8"/>
    <w:rsid w:val="00B10BF1"/>
    <w:rsid w:val="00B11EA5"/>
    <w:rsid w:val="00B12990"/>
    <w:rsid w:val="00B13991"/>
    <w:rsid w:val="00B14817"/>
    <w:rsid w:val="00B14E0C"/>
    <w:rsid w:val="00B15ABE"/>
    <w:rsid w:val="00B17F06"/>
    <w:rsid w:val="00B17FA0"/>
    <w:rsid w:val="00B214D2"/>
    <w:rsid w:val="00B21531"/>
    <w:rsid w:val="00B22334"/>
    <w:rsid w:val="00B23487"/>
    <w:rsid w:val="00B24C31"/>
    <w:rsid w:val="00B24F5C"/>
    <w:rsid w:val="00B25942"/>
    <w:rsid w:val="00B304F9"/>
    <w:rsid w:val="00B32033"/>
    <w:rsid w:val="00B32595"/>
    <w:rsid w:val="00B334A8"/>
    <w:rsid w:val="00B33F7D"/>
    <w:rsid w:val="00B37373"/>
    <w:rsid w:val="00B445CF"/>
    <w:rsid w:val="00B458C0"/>
    <w:rsid w:val="00B45905"/>
    <w:rsid w:val="00B4654C"/>
    <w:rsid w:val="00B50842"/>
    <w:rsid w:val="00B5191F"/>
    <w:rsid w:val="00B521F0"/>
    <w:rsid w:val="00B5606B"/>
    <w:rsid w:val="00B563A4"/>
    <w:rsid w:val="00B57552"/>
    <w:rsid w:val="00B615EC"/>
    <w:rsid w:val="00B61D00"/>
    <w:rsid w:val="00B63131"/>
    <w:rsid w:val="00B65E57"/>
    <w:rsid w:val="00B70243"/>
    <w:rsid w:val="00B714AF"/>
    <w:rsid w:val="00B71D69"/>
    <w:rsid w:val="00B72E10"/>
    <w:rsid w:val="00B74356"/>
    <w:rsid w:val="00B74D44"/>
    <w:rsid w:val="00B75542"/>
    <w:rsid w:val="00B77233"/>
    <w:rsid w:val="00B82FAC"/>
    <w:rsid w:val="00B8411E"/>
    <w:rsid w:val="00B87AB9"/>
    <w:rsid w:val="00B900D6"/>
    <w:rsid w:val="00B94813"/>
    <w:rsid w:val="00B94922"/>
    <w:rsid w:val="00B9511C"/>
    <w:rsid w:val="00B95D9D"/>
    <w:rsid w:val="00B96112"/>
    <w:rsid w:val="00BA0546"/>
    <w:rsid w:val="00BA0D65"/>
    <w:rsid w:val="00BA52AF"/>
    <w:rsid w:val="00BA6F13"/>
    <w:rsid w:val="00BA7685"/>
    <w:rsid w:val="00BA7B22"/>
    <w:rsid w:val="00BB06B9"/>
    <w:rsid w:val="00BB06CF"/>
    <w:rsid w:val="00BB07A7"/>
    <w:rsid w:val="00BB0D6F"/>
    <w:rsid w:val="00BB14F6"/>
    <w:rsid w:val="00BB322D"/>
    <w:rsid w:val="00BB41E4"/>
    <w:rsid w:val="00BB477B"/>
    <w:rsid w:val="00BB7413"/>
    <w:rsid w:val="00BC1487"/>
    <w:rsid w:val="00BC63EB"/>
    <w:rsid w:val="00BC6B8C"/>
    <w:rsid w:val="00BC7A45"/>
    <w:rsid w:val="00BC7D7E"/>
    <w:rsid w:val="00BC7DA6"/>
    <w:rsid w:val="00BD0F0D"/>
    <w:rsid w:val="00BD4CBB"/>
    <w:rsid w:val="00BD7B0B"/>
    <w:rsid w:val="00BE045A"/>
    <w:rsid w:val="00BE3E2E"/>
    <w:rsid w:val="00BE4858"/>
    <w:rsid w:val="00BE6E83"/>
    <w:rsid w:val="00BE7882"/>
    <w:rsid w:val="00BF25EA"/>
    <w:rsid w:val="00BF2BD7"/>
    <w:rsid w:val="00BF4F93"/>
    <w:rsid w:val="00BF79C2"/>
    <w:rsid w:val="00C00148"/>
    <w:rsid w:val="00C02185"/>
    <w:rsid w:val="00C03A13"/>
    <w:rsid w:val="00C03C58"/>
    <w:rsid w:val="00C051DA"/>
    <w:rsid w:val="00C0604C"/>
    <w:rsid w:val="00C10392"/>
    <w:rsid w:val="00C13F8C"/>
    <w:rsid w:val="00C153A3"/>
    <w:rsid w:val="00C1552C"/>
    <w:rsid w:val="00C15E12"/>
    <w:rsid w:val="00C1796D"/>
    <w:rsid w:val="00C2078C"/>
    <w:rsid w:val="00C20D22"/>
    <w:rsid w:val="00C21706"/>
    <w:rsid w:val="00C21C18"/>
    <w:rsid w:val="00C22B23"/>
    <w:rsid w:val="00C23303"/>
    <w:rsid w:val="00C236F1"/>
    <w:rsid w:val="00C2372A"/>
    <w:rsid w:val="00C23D63"/>
    <w:rsid w:val="00C24362"/>
    <w:rsid w:val="00C24571"/>
    <w:rsid w:val="00C24D5A"/>
    <w:rsid w:val="00C26718"/>
    <w:rsid w:val="00C26ED2"/>
    <w:rsid w:val="00C26EF7"/>
    <w:rsid w:val="00C307B2"/>
    <w:rsid w:val="00C3095D"/>
    <w:rsid w:val="00C30BA3"/>
    <w:rsid w:val="00C31B67"/>
    <w:rsid w:val="00C3211B"/>
    <w:rsid w:val="00C33471"/>
    <w:rsid w:val="00C34AA0"/>
    <w:rsid w:val="00C34DEE"/>
    <w:rsid w:val="00C36FD2"/>
    <w:rsid w:val="00C4152C"/>
    <w:rsid w:val="00C4174D"/>
    <w:rsid w:val="00C42CB1"/>
    <w:rsid w:val="00C43AFA"/>
    <w:rsid w:val="00C43D50"/>
    <w:rsid w:val="00C45112"/>
    <w:rsid w:val="00C46213"/>
    <w:rsid w:val="00C46BA0"/>
    <w:rsid w:val="00C478C9"/>
    <w:rsid w:val="00C50593"/>
    <w:rsid w:val="00C5384E"/>
    <w:rsid w:val="00C558BA"/>
    <w:rsid w:val="00C55955"/>
    <w:rsid w:val="00C563C4"/>
    <w:rsid w:val="00C56756"/>
    <w:rsid w:val="00C60F1E"/>
    <w:rsid w:val="00C6270A"/>
    <w:rsid w:val="00C64B04"/>
    <w:rsid w:val="00C6553F"/>
    <w:rsid w:val="00C702D0"/>
    <w:rsid w:val="00C71E7C"/>
    <w:rsid w:val="00C73E08"/>
    <w:rsid w:val="00C73F35"/>
    <w:rsid w:val="00C74EAC"/>
    <w:rsid w:val="00C7697F"/>
    <w:rsid w:val="00C8109B"/>
    <w:rsid w:val="00C81229"/>
    <w:rsid w:val="00C81FAF"/>
    <w:rsid w:val="00C82A0C"/>
    <w:rsid w:val="00C846D6"/>
    <w:rsid w:val="00C91D56"/>
    <w:rsid w:val="00C91E4C"/>
    <w:rsid w:val="00C94128"/>
    <w:rsid w:val="00C9771D"/>
    <w:rsid w:val="00C97B8F"/>
    <w:rsid w:val="00CA1311"/>
    <w:rsid w:val="00CA2455"/>
    <w:rsid w:val="00CA2905"/>
    <w:rsid w:val="00CA2E84"/>
    <w:rsid w:val="00CA4281"/>
    <w:rsid w:val="00CA4FBB"/>
    <w:rsid w:val="00CA53F6"/>
    <w:rsid w:val="00CA56D6"/>
    <w:rsid w:val="00CA6761"/>
    <w:rsid w:val="00CA7CC3"/>
    <w:rsid w:val="00CB1341"/>
    <w:rsid w:val="00CB3A69"/>
    <w:rsid w:val="00CB4C64"/>
    <w:rsid w:val="00CB5144"/>
    <w:rsid w:val="00CB5FE5"/>
    <w:rsid w:val="00CB6111"/>
    <w:rsid w:val="00CB66E3"/>
    <w:rsid w:val="00CC0105"/>
    <w:rsid w:val="00CC1B94"/>
    <w:rsid w:val="00CC1D42"/>
    <w:rsid w:val="00CC22F6"/>
    <w:rsid w:val="00CC3DA2"/>
    <w:rsid w:val="00CC3EFE"/>
    <w:rsid w:val="00CC5571"/>
    <w:rsid w:val="00CC60C9"/>
    <w:rsid w:val="00CC7BA1"/>
    <w:rsid w:val="00CD1F59"/>
    <w:rsid w:val="00CD2BE6"/>
    <w:rsid w:val="00CD34C5"/>
    <w:rsid w:val="00CD3AD2"/>
    <w:rsid w:val="00CD3F97"/>
    <w:rsid w:val="00CD4334"/>
    <w:rsid w:val="00CD5273"/>
    <w:rsid w:val="00CD7124"/>
    <w:rsid w:val="00CD74F6"/>
    <w:rsid w:val="00CE1855"/>
    <w:rsid w:val="00CE2F08"/>
    <w:rsid w:val="00CE5146"/>
    <w:rsid w:val="00CE6512"/>
    <w:rsid w:val="00CE738E"/>
    <w:rsid w:val="00CE7AD7"/>
    <w:rsid w:val="00CF29C4"/>
    <w:rsid w:val="00CF39F8"/>
    <w:rsid w:val="00CF3BB9"/>
    <w:rsid w:val="00CF4658"/>
    <w:rsid w:val="00CF4E6B"/>
    <w:rsid w:val="00CF71DB"/>
    <w:rsid w:val="00D00A73"/>
    <w:rsid w:val="00D02EE5"/>
    <w:rsid w:val="00D02F50"/>
    <w:rsid w:val="00D071D3"/>
    <w:rsid w:val="00D10F42"/>
    <w:rsid w:val="00D11C12"/>
    <w:rsid w:val="00D13EA9"/>
    <w:rsid w:val="00D14257"/>
    <w:rsid w:val="00D1794A"/>
    <w:rsid w:val="00D22D6D"/>
    <w:rsid w:val="00D23A10"/>
    <w:rsid w:val="00D254F2"/>
    <w:rsid w:val="00D25568"/>
    <w:rsid w:val="00D33C77"/>
    <w:rsid w:val="00D36104"/>
    <w:rsid w:val="00D36465"/>
    <w:rsid w:val="00D365D6"/>
    <w:rsid w:val="00D368BE"/>
    <w:rsid w:val="00D42552"/>
    <w:rsid w:val="00D4308D"/>
    <w:rsid w:val="00D437C3"/>
    <w:rsid w:val="00D44DE4"/>
    <w:rsid w:val="00D44DF3"/>
    <w:rsid w:val="00D466E3"/>
    <w:rsid w:val="00D476C5"/>
    <w:rsid w:val="00D4777A"/>
    <w:rsid w:val="00D47A83"/>
    <w:rsid w:val="00D50412"/>
    <w:rsid w:val="00D51B62"/>
    <w:rsid w:val="00D51E5D"/>
    <w:rsid w:val="00D53C93"/>
    <w:rsid w:val="00D54A58"/>
    <w:rsid w:val="00D564E0"/>
    <w:rsid w:val="00D576C0"/>
    <w:rsid w:val="00D64651"/>
    <w:rsid w:val="00D671B3"/>
    <w:rsid w:val="00D67410"/>
    <w:rsid w:val="00D67F21"/>
    <w:rsid w:val="00D70964"/>
    <w:rsid w:val="00D70E4F"/>
    <w:rsid w:val="00D72136"/>
    <w:rsid w:val="00D72588"/>
    <w:rsid w:val="00D73B7E"/>
    <w:rsid w:val="00D76EA3"/>
    <w:rsid w:val="00D804EC"/>
    <w:rsid w:val="00D80CDF"/>
    <w:rsid w:val="00D83EDA"/>
    <w:rsid w:val="00D8448A"/>
    <w:rsid w:val="00D84FCC"/>
    <w:rsid w:val="00D850AF"/>
    <w:rsid w:val="00D8658F"/>
    <w:rsid w:val="00D865C4"/>
    <w:rsid w:val="00D90101"/>
    <w:rsid w:val="00D9063B"/>
    <w:rsid w:val="00D95A54"/>
    <w:rsid w:val="00D96DE1"/>
    <w:rsid w:val="00DA0B6E"/>
    <w:rsid w:val="00DA10F9"/>
    <w:rsid w:val="00DA114F"/>
    <w:rsid w:val="00DA1913"/>
    <w:rsid w:val="00DA2BC7"/>
    <w:rsid w:val="00DA2E79"/>
    <w:rsid w:val="00DA355C"/>
    <w:rsid w:val="00DA653E"/>
    <w:rsid w:val="00DB0D32"/>
    <w:rsid w:val="00DB2BF7"/>
    <w:rsid w:val="00DB4349"/>
    <w:rsid w:val="00DB46F0"/>
    <w:rsid w:val="00DB4F01"/>
    <w:rsid w:val="00DB5A70"/>
    <w:rsid w:val="00DB6DCF"/>
    <w:rsid w:val="00DB73D2"/>
    <w:rsid w:val="00DC1A44"/>
    <w:rsid w:val="00DC2FDE"/>
    <w:rsid w:val="00DC40B3"/>
    <w:rsid w:val="00DC44CB"/>
    <w:rsid w:val="00DC477F"/>
    <w:rsid w:val="00DC5347"/>
    <w:rsid w:val="00DC7074"/>
    <w:rsid w:val="00DC71AE"/>
    <w:rsid w:val="00DD10A3"/>
    <w:rsid w:val="00DD1460"/>
    <w:rsid w:val="00DD5E93"/>
    <w:rsid w:val="00DD6A31"/>
    <w:rsid w:val="00DD7988"/>
    <w:rsid w:val="00DE039A"/>
    <w:rsid w:val="00DE0756"/>
    <w:rsid w:val="00DE0A41"/>
    <w:rsid w:val="00DE0DAB"/>
    <w:rsid w:val="00DF53AA"/>
    <w:rsid w:val="00DF649F"/>
    <w:rsid w:val="00E00462"/>
    <w:rsid w:val="00E00F45"/>
    <w:rsid w:val="00E00F6E"/>
    <w:rsid w:val="00E0181E"/>
    <w:rsid w:val="00E01909"/>
    <w:rsid w:val="00E01B6E"/>
    <w:rsid w:val="00E147A5"/>
    <w:rsid w:val="00E1791E"/>
    <w:rsid w:val="00E2065E"/>
    <w:rsid w:val="00E242CD"/>
    <w:rsid w:val="00E25113"/>
    <w:rsid w:val="00E279E3"/>
    <w:rsid w:val="00E27BDC"/>
    <w:rsid w:val="00E3134A"/>
    <w:rsid w:val="00E32C2B"/>
    <w:rsid w:val="00E33691"/>
    <w:rsid w:val="00E350E8"/>
    <w:rsid w:val="00E35C32"/>
    <w:rsid w:val="00E36E0B"/>
    <w:rsid w:val="00E42539"/>
    <w:rsid w:val="00E43EB0"/>
    <w:rsid w:val="00E44AC4"/>
    <w:rsid w:val="00E450D6"/>
    <w:rsid w:val="00E45386"/>
    <w:rsid w:val="00E464FF"/>
    <w:rsid w:val="00E556A4"/>
    <w:rsid w:val="00E5576C"/>
    <w:rsid w:val="00E558C3"/>
    <w:rsid w:val="00E560D7"/>
    <w:rsid w:val="00E6097C"/>
    <w:rsid w:val="00E60A5B"/>
    <w:rsid w:val="00E640C5"/>
    <w:rsid w:val="00E642EA"/>
    <w:rsid w:val="00E64941"/>
    <w:rsid w:val="00E64D44"/>
    <w:rsid w:val="00E64E7D"/>
    <w:rsid w:val="00E67B97"/>
    <w:rsid w:val="00E7006D"/>
    <w:rsid w:val="00E71E0C"/>
    <w:rsid w:val="00E72E1F"/>
    <w:rsid w:val="00E74987"/>
    <w:rsid w:val="00E773EF"/>
    <w:rsid w:val="00E8071C"/>
    <w:rsid w:val="00E812CA"/>
    <w:rsid w:val="00E911A4"/>
    <w:rsid w:val="00E91509"/>
    <w:rsid w:val="00E9168E"/>
    <w:rsid w:val="00E9223D"/>
    <w:rsid w:val="00E94188"/>
    <w:rsid w:val="00E9491E"/>
    <w:rsid w:val="00E954EC"/>
    <w:rsid w:val="00E95D4B"/>
    <w:rsid w:val="00E97778"/>
    <w:rsid w:val="00E97B90"/>
    <w:rsid w:val="00EA1318"/>
    <w:rsid w:val="00EA3566"/>
    <w:rsid w:val="00EA41B1"/>
    <w:rsid w:val="00EA567D"/>
    <w:rsid w:val="00EB0346"/>
    <w:rsid w:val="00EB1F44"/>
    <w:rsid w:val="00EB3660"/>
    <w:rsid w:val="00EB61BD"/>
    <w:rsid w:val="00EC0D49"/>
    <w:rsid w:val="00EC1041"/>
    <w:rsid w:val="00EC1DAC"/>
    <w:rsid w:val="00EC534A"/>
    <w:rsid w:val="00EC7F6F"/>
    <w:rsid w:val="00ED05FE"/>
    <w:rsid w:val="00ED21CC"/>
    <w:rsid w:val="00ED2975"/>
    <w:rsid w:val="00ED4A90"/>
    <w:rsid w:val="00ED5332"/>
    <w:rsid w:val="00ED579D"/>
    <w:rsid w:val="00ED7733"/>
    <w:rsid w:val="00EE299B"/>
    <w:rsid w:val="00EE309D"/>
    <w:rsid w:val="00EE391A"/>
    <w:rsid w:val="00EE5F74"/>
    <w:rsid w:val="00EE7D08"/>
    <w:rsid w:val="00EF0001"/>
    <w:rsid w:val="00EF05B8"/>
    <w:rsid w:val="00EF1AF2"/>
    <w:rsid w:val="00EF257C"/>
    <w:rsid w:val="00EF3667"/>
    <w:rsid w:val="00EF3AF7"/>
    <w:rsid w:val="00EF58AC"/>
    <w:rsid w:val="00EF675F"/>
    <w:rsid w:val="00EF6D0C"/>
    <w:rsid w:val="00EF7F2F"/>
    <w:rsid w:val="00F0041A"/>
    <w:rsid w:val="00F018CE"/>
    <w:rsid w:val="00F01ECA"/>
    <w:rsid w:val="00F0224D"/>
    <w:rsid w:val="00F031D6"/>
    <w:rsid w:val="00F03DC0"/>
    <w:rsid w:val="00F06D8C"/>
    <w:rsid w:val="00F07917"/>
    <w:rsid w:val="00F10EE5"/>
    <w:rsid w:val="00F110D3"/>
    <w:rsid w:val="00F11AC7"/>
    <w:rsid w:val="00F11F8F"/>
    <w:rsid w:val="00F12CBC"/>
    <w:rsid w:val="00F15DDD"/>
    <w:rsid w:val="00F21527"/>
    <w:rsid w:val="00F218BF"/>
    <w:rsid w:val="00F241A8"/>
    <w:rsid w:val="00F252FB"/>
    <w:rsid w:val="00F254DC"/>
    <w:rsid w:val="00F2707C"/>
    <w:rsid w:val="00F31360"/>
    <w:rsid w:val="00F359FE"/>
    <w:rsid w:val="00F41537"/>
    <w:rsid w:val="00F419F3"/>
    <w:rsid w:val="00F42CCC"/>
    <w:rsid w:val="00F438AA"/>
    <w:rsid w:val="00F4452F"/>
    <w:rsid w:val="00F44D59"/>
    <w:rsid w:val="00F4661D"/>
    <w:rsid w:val="00F46A70"/>
    <w:rsid w:val="00F4757A"/>
    <w:rsid w:val="00F47A2F"/>
    <w:rsid w:val="00F558A3"/>
    <w:rsid w:val="00F55F93"/>
    <w:rsid w:val="00F567FC"/>
    <w:rsid w:val="00F56A33"/>
    <w:rsid w:val="00F57101"/>
    <w:rsid w:val="00F571A7"/>
    <w:rsid w:val="00F574F6"/>
    <w:rsid w:val="00F6010B"/>
    <w:rsid w:val="00F63554"/>
    <w:rsid w:val="00F65636"/>
    <w:rsid w:val="00F6671F"/>
    <w:rsid w:val="00F716C3"/>
    <w:rsid w:val="00F7282B"/>
    <w:rsid w:val="00F729F7"/>
    <w:rsid w:val="00F774DE"/>
    <w:rsid w:val="00F80D7C"/>
    <w:rsid w:val="00F8303E"/>
    <w:rsid w:val="00F84452"/>
    <w:rsid w:val="00F85939"/>
    <w:rsid w:val="00F85C05"/>
    <w:rsid w:val="00F9078B"/>
    <w:rsid w:val="00F939DB"/>
    <w:rsid w:val="00F93A50"/>
    <w:rsid w:val="00F94C49"/>
    <w:rsid w:val="00F962D6"/>
    <w:rsid w:val="00F977CD"/>
    <w:rsid w:val="00FA17A9"/>
    <w:rsid w:val="00FA1B00"/>
    <w:rsid w:val="00FA2677"/>
    <w:rsid w:val="00FA2B81"/>
    <w:rsid w:val="00FA7277"/>
    <w:rsid w:val="00FB05B0"/>
    <w:rsid w:val="00FB1B44"/>
    <w:rsid w:val="00FB6E54"/>
    <w:rsid w:val="00FC0CF6"/>
    <w:rsid w:val="00FC1B3E"/>
    <w:rsid w:val="00FC21F6"/>
    <w:rsid w:val="00FC39B3"/>
    <w:rsid w:val="00FC3B0C"/>
    <w:rsid w:val="00FC721B"/>
    <w:rsid w:val="00FC7EFF"/>
    <w:rsid w:val="00FD0281"/>
    <w:rsid w:val="00FD1868"/>
    <w:rsid w:val="00FD2410"/>
    <w:rsid w:val="00FD389D"/>
    <w:rsid w:val="00FD3A30"/>
    <w:rsid w:val="00FD6952"/>
    <w:rsid w:val="00FE420D"/>
    <w:rsid w:val="00FE53C5"/>
    <w:rsid w:val="00FE61B6"/>
    <w:rsid w:val="00FE686F"/>
    <w:rsid w:val="00FE6C3E"/>
    <w:rsid w:val="00FE7222"/>
    <w:rsid w:val="00FF27F9"/>
    <w:rsid w:val="00FF2844"/>
    <w:rsid w:val="00FF301C"/>
    <w:rsid w:val="00FF3BEC"/>
    <w:rsid w:val="00FF4E7F"/>
    <w:rsid w:val="00FF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0BB6AFDF"/>
  <w15:docId w15:val="{95939817-0791-4981-A497-562689DAB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2F7"/>
    <w:pPr>
      <w:widowControl w:val="0"/>
      <w:spacing w:after="120" w:line="285" w:lineRule="auto"/>
    </w:pPr>
    <w:rPr>
      <w:rFonts w:eastAsia="Times New Roman" w:cs="Times New Roman"/>
      <w:color w:val="262626" w:themeColor="text1" w:themeTint="D9"/>
      <w:kern w:val="28"/>
      <w:sz w:val="20"/>
      <w:szCs w:val="19"/>
    </w:rPr>
  </w:style>
  <w:style w:type="paragraph" w:styleId="Titre1">
    <w:name w:val="heading 1"/>
    <w:basedOn w:val="Normal"/>
    <w:next w:val="Normal"/>
    <w:link w:val="Titre1Car"/>
    <w:uiPriority w:val="9"/>
    <w:qFormat/>
    <w:rsid w:val="000E02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FEB80A" w:themeColor="accent2"/>
      <w:sz w:val="9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E02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48B01" w:themeColor="accent2" w:themeShade="BF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3">
    <w:name w:val="Body Text 3"/>
    <w:link w:val="Corpsdetexte3Car"/>
    <w:uiPriority w:val="99"/>
    <w:semiHidden/>
    <w:unhideWhenUsed/>
    <w:rsid w:val="000E02F7"/>
    <w:pPr>
      <w:spacing w:after="120" w:line="285" w:lineRule="auto"/>
    </w:pPr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0E02F7"/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styleId="Textedelespacerserv">
    <w:name w:val="Placeholder Text"/>
    <w:basedOn w:val="Policepardfaut"/>
    <w:uiPriority w:val="99"/>
    <w:semiHidden/>
    <w:rsid w:val="000E02F7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0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02F7"/>
    <w:rPr>
      <w:rFonts w:ascii="Tahoma" w:eastAsia="Times New Roman" w:hAnsi="Tahoma" w:cs="Tahoma"/>
      <w:color w:val="452E27"/>
      <w:kern w:val="28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0E02F7"/>
    <w:rPr>
      <w:rFonts w:asciiTheme="majorHAnsi" w:eastAsiaTheme="majorEastAsia" w:hAnsiTheme="majorHAnsi" w:cstheme="majorBidi"/>
      <w:b/>
      <w:bCs/>
      <w:color w:val="C48B01" w:themeColor="accent2" w:themeShade="BF"/>
      <w:kern w:val="28"/>
      <w:sz w:val="28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0E02F7"/>
    <w:rPr>
      <w:rFonts w:asciiTheme="majorHAnsi" w:eastAsiaTheme="majorEastAsia" w:hAnsiTheme="majorHAnsi" w:cstheme="majorBidi"/>
      <w:b/>
      <w:bCs/>
      <w:color w:val="FEB80A" w:themeColor="accent2"/>
      <w:kern w:val="28"/>
      <w:sz w:val="96"/>
      <w:szCs w:val="28"/>
    </w:rPr>
  </w:style>
  <w:style w:type="paragraph" w:styleId="Titre">
    <w:name w:val="Title"/>
    <w:basedOn w:val="Normal"/>
    <w:next w:val="Normal"/>
    <w:link w:val="TitreCar"/>
    <w:qFormat/>
    <w:rsid w:val="000F3FC1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rsid w:val="000F3F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enhypertexte">
    <w:name w:val="Hyperlink"/>
    <w:basedOn w:val="Policepardfaut"/>
    <w:uiPriority w:val="99"/>
    <w:unhideWhenUsed/>
    <w:rsid w:val="000F3FC1"/>
    <w:rPr>
      <w:color w:val="8DC765" w:themeColor="hyperlink"/>
      <w:u w:val="single"/>
    </w:rPr>
  </w:style>
  <w:style w:type="character" w:styleId="Accentuationlgre">
    <w:name w:val="Subtle Emphasis"/>
    <w:basedOn w:val="Policepardfaut"/>
    <w:uiPriority w:val="19"/>
    <w:qFormat/>
    <w:rsid w:val="007C545E"/>
    <w:rPr>
      <w:i/>
      <w:iCs/>
      <w:color w:val="404040" w:themeColor="text1" w:themeTint="BF"/>
    </w:rPr>
  </w:style>
  <w:style w:type="character" w:styleId="lev">
    <w:name w:val="Strong"/>
    <w:basedOn w:val="Policepardfaut"/>
    <w:uiPriority w:val="22"/>
    <w:qFormat/>
    <w:rsid w:val="007C545E"/>
    <w:rPr>
      <w:b/>
      <w:bC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2295B"/>
    <w:rPr>
      <w:color w:val="605E5C"/>
      <w:shd w:val="clear" w:color="auto" w:fill="E1DFDD"/>
    </w:rPr>
  </w:style>
  <w:style w:type="paragraph" w:customStyle="1" w:styleId="Default">
    <w:name w:val="Default"/>
    <w:rsid w:val="008F12E9"/>
    <w:pPr>
      <w:autoSpaceDE w:val="0"/>
      <w:autoSpaceDN w:val="0"/>
      <w:adjustRightInd w:val="0"/>
      <w:spacing w:after="0" w:line="240" w:lineRule="auto"/>
    </w:pPr>
    <w:rPr>
      <w:rFonts w:ascii="Algerian" w:hAnsi="Algerian" w:cs="Algerian"/>
      <w:color w:val="000000"/>
      <w:sz w:val="24"/>
      <w:szCs w:val="24"/>
      <w:lang w:val="fr-BE"/>
    </w:rPr>
  </w:style>
  <w:style w:type="paragraph" w:styleId="En-tte">
    <w:name w:val="header"/>
    <w:basedOn w:val="Normal"/>
    <w:link w:val="En-tteCar"/>
    <w:uiPriority w:val="99"/>
    <w:unhideWhenUsed/>
    <w:rsid w:val="007709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0952"/>
    <w:rPr>
      <w:rFonts w:eastAsia="Times New Roman" w:cs="Times New Roman"/>
      <w:color w:val="262626" w:themeColor="text1" w:themeTint="D9"/>
      <w:kern w:val="28"/>
      <w:sz w:val="20"/>
      <w:szCs w:val="19"/>
    </w:rPr>
  </w:style>
  <w:style w:type="paragraph" w:styleId="Pieddepage">
    <w:name w:val="footer"/>
    <w:basedOn w:val="Normal"/>
    <w:link w:val="PieddepageCar"/>
    <w:uiPriority w:val="99"/>
    <w:unhideWhenUsed/>
    <w:rsid w:val="007709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0952"/>
    <w:rPr>
      <w:rFonts w:eastAsia="Times New Roman" w:cs="Times New Roman"/>
      <w:color w:val="262626" w:themeColor="text1" w:themeTint="D9"/>
      <w:kern w:val="28"/>
      <w:sz w:val="20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8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.nk@faimetfroid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ima\AppData\Roaming\Microsoft\Templates\Menu%20de%20f&#234;te%20(soleil%20et%20sable).dotx" TargetMode="External"/></Relationships>
</file>

<file path=word/theme/theme1.xml><?xml version="1.0" encoding="utf-8"?>
<a:theme xmlns:a="http://schemas.openxmlformats.org/drawingml/2006/main" name="Theme2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A888F7D-ECEF-4917-8AAE-F553AAAF68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A2AEE9-353C-41FE-A146-4D5F63F29B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de fête (soleil et sable)</Template>
  <TotalTime>9107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Party menu (sun and sand design)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(sun and sand design)</dc:title>
  <dc:creator>Lambert</dc:creator>
  <cp:keywords/>
  <cp:lastModifiedBy>Kilani</cp:lastModifiedBy>
  <cp:revision>1231</cp:revision>
  <cp:lastPrinted>2024-01-10T09:43:00Z</cp:lastPrinted>
  <dcterms:created xsi:type="dcterms:W3CDTF">2015-01-07T16:27:00Z</dcterms:created>
  <dcterms:modified xsi:type="dcterms:W3CDTF">2024-04-22T08:45:00Z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TC102754629990</vt:lpwstr>
  </property>
</Properties>
</file>